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34CA" w14:textId="1A1D34F1" w:rsidR="00494272" w:rsidRDefault="006749D4" w:rsidP="00184482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年　　月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日</w:t>
      </w:r>
    </w:p>
    <w:p w14:paraId="72E4B68E" w14:textId="77777777" w:rsidR="00496198" w:rsidRDefault="00496198" w:rsidP="00496198">
      <w:pPr>
        <w:pStyle w:val="a3"/>
      </w:pPr>
    </w:p>
    <w:p w14:paraId="4B3C48CA" w14:textId="77777777" w:rsidR="00496198" w:rsidRDefault="00496198" w:rsidP="00496198">
      <w:pPr>
        <w:pStyle w:val="a3"/>
      </w:pPr>
      <w:r>
        <w:rPr>
          <w:rFonts w:ascii="ＭＳ 明朝" w:hAnsi="ＭＳ 明朝" w:hint="eastAsia"/>
          <w:sz w:val="26"/>
          <w:szCs w:val="26"/>
        </w:rPr>
        <w:t>日本大学大学院　　　　　　研究科長　殿</w:t>
      </w:r>
    </w:p>
    <w:p w14:paraId="62C15A1A" w14:textId="77777777" w:rsidR="00496198" w:rsidRDefault="00496198" w:rsidP="00496198">
      <w:pPr>
        <w:pStyle w:val="a3"/>
      </w:pPr>
    </w:p>
    <w:p w14:paraId="5AD560BA" w14:textId="1085BCA5" w:rsidR="006C4870" w:rsidRDefault="00494272" w:rsidP="009B5AFB">
      <w:pPr>
        <w:pStyle w:val="a3"/>
        <w:ind w:firstLineChars="1800" w:firstLine="4320"/>
        <w:rPr>
          <w:rFonts w:ascii="ＭＳ 明朝" w:hAnsi="ＭＳ 明朝"/>
          <w:sz w:val="24"/>
          <w:szCs w:val="24"/>
        </w:rPr>
      </w:pPr>
      <w:r w:rsidRPr="00184482">
        <w:rPr>
          <w:rFonts w:ascii="ＭＳ 明朝" w:hAnsi="ＭＳ 明朝" w:hint="eastAsia"/>
          <w:sz w:val="24"/>
          <w:szCs w:val="24"/>
        </w:rPr>
        <w:t>（指導</w:t>
      </w:r>
      <w:r w:rsidR="009B5AFB" w:rsidRPr="00E717DB">
        <w:rPr>
          <w:rFonts w:ascii="ＭＳ 明朝" w:hAnsi="ＭＳ 明朝" w:hint="eastAsia"/>
          <w:sz w:val="24"/>
          <w:szCs w:val="24"/>
        </w:rPr>
        <w:t>教員</w:t>
      </w:r>
      <w:r w:rsidRPr="00184482">
        <w:rPr>
          <w:rFonts w:ascii="ＭＳ 明朝" w:hAnsi="ＭＳ 明朝" w:hint="eastAsia"/>
          <w:sz w:val="24"/>
          <w:szCs w:val="24"/>
        </w:rPr>
        <w:t>）</w:t>
      </w:r>
    </w:p>
    <w:p w14:paraId="46ECA326" w14:textId="77777777" w:rsidR="009B5AFB" w:rsidRPr="009B5AFB" w:rsidRDefault="009B5AFB" w:rsidP="009B5AFB">
      <w:pPr>
        <w:pStyle w:val="a3"/>
        <w:ind w:firstLineChars="1800" w:firstLine="4320"/>
        <w:rPr>
          <w:rFonts w:ascii="ＭＳ 明朝" w:hAnsi="ＭＳ 明朝"/>
          <w:sz w:val="24"/>
          <w:szCs w:val="24"/>
        </w:rPr>
      </w:pPr>
    </w:p>
    <w:p w14:paraId="7F3BD200" w14:textId="6EFD3977" w:rsidR="00494272" w:rsidRDefault="00494272" w:rsidP="00CD663B">
      <w:pPr>
        <w:pStyle w:val="a3"/>
        <w:ind w:firstLineChars="1900" w:firstLine="4560"/>
        <w:rPr>
          <w:rFonts w:ascii="ＭＳ 明朝" w:hAnsi="ＭＳ 明朝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所　属</w:t>
      </w:r>
      <w:r w:rsid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</w:t>
      </w:r>
      <w:r w:rsidR="004B5D24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="00496198">
        <w:rPr>
          <w:rFonts w:ascii="ＭＳ 明朝" w:hAnsi="ＭＳ 明朝" w:hint="eastAsia"/>
          <w:sz w:val="24"/>
          <w:szCs w:val="24"/>
          <w:u w:val="single" w:color="000000"/>
        </w:rPr>
        <w:t>専攻</w:t>
      </w:r>
    </w:p>
    <w:p w14:paraId="34F44B1A" w14:textId="77777777" w:rsidR="006C4870" w:rsidRPr="00184482" w:rsidRDefault="006C4870" w:rsidP="00CD663B">
      <w:pPr>
        <w:pStyle w:val="a3"/>
        <w:ind w:firstLineChars="1900" w:firstLine="4560"/>
        <w:rPr>
          <w:sz w:val="24"/>
          <w:szCs w:val="24"/>
        </w:rPr>
      </w:pPr>
    </w:p>
    <w:p w14:paraId="1AF1FD17" w14:textId="77777777" w:rsidR="00494272" w:rsidRDefault="00494272" w:rsidP="00CD663B">
      <w:pPr>
        <w:pStyle w:val="a3"/>
        <w:ind w:firstLineChars="1900" w:firstLine="4560"/>
        <w:rPr>
          <w:rFonts w:ascii="ＭＳ 明朝" w:hAnsi="ＭＳ 明朝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職</w:t>
      </w:r>
      <w:r w:rsidR="00184482">
        <w:rPr>
          <w:rFonts w:cs="Times New Roman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位　　　　　　　　　　　　　</w:t>
      </w:r>
    </w:p>
    <w:p w14:paraId="50870A43" w14:textId="77777777" w:rsidR="00BD5D74" w:rsidRPr="00184482" w:rsidRDefault="00BD5D74" w:rsidP="00CD663B">
      <w:pPr>
        <w:pStyle w:val="a3"/>
        <w:ind w:firstLineChars="1900" w:firstLine="4560"/>
        <w:rPr>
          <w:sz w:val="24"/>
          <w:szCs w:val="24"/>
        </w:rPr>
      </w:pPr>
    </w:p>
    <w:p w14:paraId="67A17AF0" w14:textId="77777777" w:rsidR="00311673" w:rsidRPr="00A65A1A" w:rsidRDefault="00494272" w:rsidP="00A65A1A">
      <w:pPr>
        <w:pStyle w:val="a3"/>
        <w:ind w:firstLineChars="1900" w:firstLine="4560"/>
        <w:rPr>
          <w:sz w:val="24"/>
          <w:szCs w:val="24"/>
        </w:rPr>
      </w:pPr>
      <w:bookmarkStart w:id="0" w:name="_Hlk132208448"/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氏　名　　　　　　　　　　　　</w:t>
      </w:r>
      <w:r w:rsidR="00184482"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</w:rPr>
        <w:t>印</w:t>
      </w:r>
      <w:bookmarkEnd w:id="0"/>
    </w:p>
    <w:p w14:paraId="38F637C8" w14:textId="77777777" w:rsidR="00CA5804" w:rsidRPr="00CA5804" w:rsidRDefault="00CA5804">
      <w:pPr>
        <w:pStyle w:val="a3"/>
        <w:rPr>
          <w:color w:val="FF0000"/>
          <w:sz w:val="24"/>
          <w:szCs w:val="24"/>
        </w:rPr>
      </w:pPr>
    </w:p>
    <w:p w14:paraId="58C6D164" w14:textId="77777777" w:rsidR="00494272" w:rsidRPr="00E717DB" w:rsidRDefault="009B5AFB">
      <w:pPr>
        <w:pStyle w:val="a3"/>
        <w:rPr>
          <w:u w:val="single"/>
        </w:rPr>
      </w:pPr>
      <w:r w:rsidRPr="00CA5804">
        <w:rPr>
          <w:rFonts w:hint="eastAsia"/>
          <w:color w:val="FF0000"/>
        </w:rPr>
        <w:t xml:space="preserve">　　　　　　　　　　　　　　　　　　　　　</w:t>
      </w:r>
      <w:r w:rsidR="008E0A32">
        <w:rPr>
          <w:rFonts w:hint="eastAsia"/>
          <w:color w:val="FF0000"/>
        </w:rPr>
        <w:t xml:space="preserve"> </w:t>
      </w:r>
      <w:r w:rsidR="008E0A32" w:rsidRPr="00E717DB">
        <w:rPr>
          <w:u w:val="single"/>
        </w:rPr>
        <w:t xml:space="preserve">                                     </w:t>
      </w:r>
    </w:p>
    <w:p w14:paraId="5E5BCC15" w14:textId="77777777" w:rsidR="009B5AFB" w:rsidRDefault="009B5AFB">
      <w:pPr>
        <w:pStyle w:val="a3"/>
      </w:pPr>
    </w:p>
    <w:p w14:paraId="02B12AE8" w14:textId="77777777" w:rsidR="009B5AFB" w:rsidRDefault="009B5AFB">
      <w:pPr>
        <w:pStyle w:val="a3"/>
      </w:pPr>
    </w:p>
    <w:p w14:paraId="61C7C19F" w14:textId="77777777" w:rsidR="00494272" w:rsidRDefault="00494272">
      <w:pPr>
        <w:pStyle w:val="a3"/>
        <w:jc w:val="center"/>
      </w:pPr>
      <w:r>
        <w:rPr>
          <w:rFonts w:ascii="ＭＳ 明朝" w:hAnsi="ＭＳ 明朝" w:hint="eastAsia"/>
          <w:sz w:val="32"/>
          <w:szCs w:val="32"/>
        </w:rPr>
        <w:t>推　　　薦　　　書</w:t>
      </w:r>
    </w:p>
    <w:p w14:paraId="475BEB92" w14:textId="77777777" w:rsidR="00494272" w:rsidRDefault="00494272">
      <w:pPr>
        <w:pStyle w:val="a3"/>
      </w:pPr>
    </w:p>
    <w:p w14:paraId="2C6925B8" w14:textId="25795564" w:rsidR="00497994" w:rsidRDefault="00494272" w:rsidP="00497994">
      <w:pPr>
        <w:pStyle w:val="a3"/>
        <w:rPr>
          <w:rFonts w:ascii="ＭＳ 明朝" w:hAnsi="ＭＳ 明朝"/>
        </w:rPr>
      </w:pP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被推薦者</w:t>
      </w:r>
      <w:r>
        <w:rPr>
          <w:rFonts w:ascii="ＭＳ 明朝" w:hAnsi="ＭＳ 明朝" w:hint="eastAsia"/>
          <w:u w:val="single" w:color="000000"/>
        </w:rPr>
        <w:t xml:space="preserve">　　　　　　　　　　　　</w:t>
      </w:r>
      <w:r>
        <w:rPr>
          <w:rFonts w:eastAsia="Times New Roman" w:cs="Times New Roman"/>
        </w:rPr>
        <w:t xml:space="preserve"> </w:t>
      </w:r>
      <w:r w:rsidR="0019159E">
        <w:rPr>
          <w:rFonts w:ascii="ＭＳ 明朝" w:hAnsi="ＭＳ 明朝" w:hint="eastAsia"/>
        </w:rPr>
        <w:t>を</w:t>
      </w:r>
      <w:r w:rsidR="00497994">
        <w:rPr>
          <w:rFonts w:ascii="ＭＳ 明朝" w:hAnsi="ＭＳ 明朝" w:hint="eastAsia"/>
        </w:rPr>
        <w:t>貴</w:t>
      </w:r>
      <w:r w:rsidR="00496198">
        <w:rPr>
          <w:rFonts w:ascii="ＭＳ 明朝" w:hAnsi="ＭＳ 明朝" w:hint="eastAsia"/>
        </w:rPr>
        <w:t>大学院</w:t>
      </w:r>
      <w:r w:rsidR="0019159E">
        <w:rPr>
          <w:rFonts w:ascii="ＭＳ 明朝" w:hAnsi="ＭＳ 明朝" w:hint="eastAsia"/>
        </w:rPr>
        <w:t>の</w:t>
      </w:r>
      <w:r w:rsidR="00496198">
        <w:rPr>
          <w:rFonts w:ascii="ＭＳ 明朝" w:hAnsi="ＭＳ 明朝" w:hint="eastAsia"/>
        </w:rPr>
        <w:t>大学院</w:t>
      </w:r>
      <w:r w:rsidR="00496198" w:rsidRPr="00184482">
        <w:rPr>
          <w:rFonts w:ascii="ＭＳ 明朝" w:hAnsi="ＭＳ 明朝" w:hint="eastAsia"/>
          <w:u w:val="single"/>
        </w:rPr>
        <w:t xml:space="preserve">　　　</w:t>
      </w:r>
      <w:r w:rsidR="00496198" w:rsidRPr="00184482">
        <w:rPr>
          <w:rFonts w:cs="Times New Roman" w:hint="eastAsia"/>
          <w:u w:val="single"/>
        </w:rPr>
        <w:t xml:space="preserve">　　</w:t>
      </w:r>
      <w:r w:rsidR="00496198" w:rsidRPr="00184482">
        <w:rPr>
          <w:rFonts w:ascii="ＭＳ 明朝" w:hAnsi="ＭＳ 明朝" w:hint="eastAsia"/>
          <w:u w:val="single"/>
        </w:rPr>
        <w:t xml:space="preserve">　　　</w:t>
      </w:r>
      <w:r w:rsidR="00496198">
        <w:rPr>
          <w:rFonts w:ascii="ＭＳ 明朝" w:hAnsi="ＭＳ 明朝" w:hint="eastAsia"/>
        </w:rPr>
        <w:t>研究科</w:t>
      </w:r>
      <w:r w:rsidR="0019159E">
        <w:rPr>
          <w:rFonts w:ascii="ＭＳ 明朝" w:hAnsi="ＭＳ 明朝" w:hint="eastAsia"/>
        </w:rPr>
        <w:t>研究生として</w:t>
      </w:r>
      <w:r w:rsidR="00497994">
        <w:rPr>
          <w:rFonts w:ascii="ＭＳ 明朝" w:hAnsi="ＭＳ 明朝" w:hint="eastAsia"/>
        </w:rPr>
        <w:t>下記のとおり推薦いたします。</w:t>
      </w:r>
    </w:p>
    <w:p w14:paraId="0FC95643" w14:textId="6DC9A40B" w:rsidR="00184482" w:rsidRDefault="00184482">
      <w:pPr>
        <w:pStyle w:val="a3"/>
      </w:pPr>
      <w:bookmarkStart w:id="1" w:name="_Hlk231220812"/>
    </w:p>
    <w:p w14:paraId="6BA73F24" w14:textId="77777777" w:rsidR="008A171A" w:rsidRPr="008A171A" w:rsidRDefault="008A171A">
      <w:pPr>
        <w:pStyle w:val="a3"/>
      </w:pPr>
    </w:p>
    <w:p w14:paraId="39FF0508" w14:textId="77777777" w:rsidR="00494272" w:rsidRDefault="00494272" w:rsidP="00184482">
      <w:pPr>
        <w:pStyle w:val="a3"/>
        <w:jc w:val="center"/>
      </w:pPr>
      <w:bookmarkStart w:id="2" w:name="_Hlk228009812"/>
      <w:r>
        <w:rPr>
          <w:rFonts w:ascii="ＭＳ 明朝" w:hAnsi="ＭＳ 明朝" w:hint="eastAsia"/>
        </w:rPr>
        <w:t>記</w:t>
      </w:r>
    </w:p>
    <w:p w14:paraId="0770E2B2" w14:textId="77777777" w:rsidR="00494272" w:rsidRDefault="00494272">
      <w:pPr>
        <w:pStyle w:val="a3"/>
      </w:pPr>
    </w:p>
    <w:tbl>
      <w:tblPr>
        <w:tblW w:w="0" w:type="auto"/>
        <w:tblInd w:w="22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719"/>
      </w:tblGrid>
      <w:tr w:rsidR="00494272" w14:paraId="1BD0F7A0" w14:textId="77777777" w:rsidTr="00485549">
        <w:trPr>
          <w:trHeight w:hRule="exact" w:val="500"/>
        </w:trPr>
        <w:tc>
          <w:tcPr>
            <w:tcW w:w="871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0B57187" w14:textId="77777777" w:rsidR="00494272" w:rsidRPr="006C4870" w:rsidRDefault="00A333DE">
            <w:pPr>
              <w:pStyle w:val="a3"/>
              <w:rPr>
                <w:sz w:val="18"/>
                <w:szCs w:val="18"/>
              </w:rPr>
            </w:pPr>
            <w:r w:rsidRPr="006C4870">
              <w:rPr>
                <w:rFonts w:hint="eastAsia"/>
                <w:sz w:val="18"/>
                <w:szCs w:val="18"/>
              </w:rPr>
              <w:t>推薦</w:t>
            </w:r>
            <w:r w:rsidR="00B764FA">
              <w:rPr>
                <w:rFonts w:hint="eastAsia"/>
                <w:sz w:val="18"/>
                <w:szCs w:val="18"/>
              </w:rPr>
              <w:t>理由</w:t>
            </w:r>
          </w:p>
        </w:tc>
      </w:tr>
      <w:tr w:rsidR="00494272" w14:paraId="5188B6FC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AB875B7" w14:textId="77777777" w:rsidR="00494272" w:rsidRDefault="00494272">
            <w:pPr>
              <w:pStyle w:val="a3"/>
            </w:pPr>
          </w:p>
        </w:tc>
      </w:tr>
      <w:tr w:rsidR="00494272" w14:paraId="3D986A18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4E0C2A8" w14:textId="77777777" w:rsidR="00494272" w:rsidRDefault="00494272">
            <w:pPr>
              <w:pStyle w:val="a3"/>
            </w:pPr>
          </w:p>
        </w:tc>
      </w:tr>
      <w:tr w:rsidR="00494272" w14:paraId="5779A033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B2AE400" w14:textId="77777777" w:rsidR="00494272" w:rsidRDefault="00494272">
            <w:pPr>
              <w:pStyle w:val="a3"/>
            </w:pPr>
          </w:p>
        </w:tc>
      </w:tr>
      <w:tr w:rsidR="00494272" w14:paraId="17A67EF1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003BA50" w14:textId="77777777" w:rsidR="00494272" w:rsidRDefault="00494272">
            <w:pPr>
              <w:pStyle w:val="a3"/>
            </w:pPr>
          </w:p>
          <w:p w14:paraId="5A0F7D95" w14:textId="77777777" w:rsidR="00A333DE" w:rsidRDefault="00A333DE">
            <w:pPr>
              <w:pStyle w:val="a3"/>
            </w:pPr>
          </w:p>
          <w:p w14:paraId="1F5193F9" w14:textId="77777777" w:rsidR="00A333DE" w:rsidRDefault="00A333DE">
            <w:pPr>
              <w:pStyle w:val="a3"/>
            </w:pPr>
          </w:p>
        </w:tc>
      </w:tr>
      <w:tr w:rsidR="00494272" w14:paraId="3B326655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960A1F7" w14:textId="77777777" w:rsidR="00494272" w:rsidRDefault="00494272">
            <w:pPr>
              <w:pStyle w:val="a3"/>
            </w:pPr>
          </w:p>
        </w:tc>
      </w:tr>
      <w:tr w:rsidR="00494272" w14:paraId="0B586458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78CB069" w14:textId="77777777" w:rsidR="00494272" w:rsidRDefault="00494272">
            <w:pPr>
              <w:pStyle w:val="a3"/>
            </w:pPr>
          </w:p>
        </w:tc>
      </w:tr>
      <w:tr w:rsidR="00494272" w14:paraId="12C512D4" w14:textId="77777777" w:rsidTr="00485549">
        <w:trPr>
          <w:trHeight w:hRule="exact" w:val="502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90E4049" w14:textId="77777777" w:rsidR="00494272" w:rsidRDefault="00494272">
            <w:pPr>
              <w:pStyle w:val="a3"/>
            </w:pPr>
          </w:p>
        </w:tc>
      </w:tr>
      <w:tr w:rsidR="00494272" w14:paraId="3EE858C1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700E7B" w14:textId="77777777" w:rsidR="00494272" w:rsidRDefault="00494272">
            <w:pPr>
              <w:pStyle w:val="a3"/>
            </w:pPr>
          </w:p>
        </w:tc>
      </w:tr>
      <w:tr w:rsidR="00494272" w14:paraId="40DBD881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2A1B64F" w14:textId="77777777" w:rsidR="00494272" w:rsidRDefault="00494272">
            <w:pPr>
              <w:pStyle w:val="a3"/>
            </w:pPr>
          </w:p>
        </w:tc>
      </w:tr>
      <w:tr w:rsidR="00494272" w14:paraId="7BB1576F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DA49B" w14:textId="77777777" w:rsidR="00494272" w:rsidRDefault="00494272">
            <w:pPr>
              <w:pStyle w:val="a3"/>
            </w:pPr>
          </w:p>
          <w:p w14:paraId="1F709CB0" w14:textId="77777777" w:rsidR="00A333DE" w:rsidRDefault="00A333DE">
            <w:pPr>
              <w:pStyle w:val="a3"/>
            </w:pPr>
          </w:p>
          <w:p w14:paraId="3E37BF44" w14:textId="77777777" w:rsidR="00A333DE" w:rsidRDefault="00A333DE">
            <w:pPr>
              <w:pStyle w:val="a3"/>
            </w:pPr>
          </w:p>
        </w:tc>
      </w:tr>
    </w:tbl>
    <w:bookmarkEnd w:id="1"/>
    <w:bookmarkEnd w:id="2"/>
    <w:p w14:paraId="5D744551" w14:textId="77540826" w:rsidR="00494272" w:rsidRDefault="008A171A" w:rsidP="00A333DE">
      <w:pPr>
        <w:pStyle w:val="a3"/>
      </w:pPr>
      <w:r>
        <w:rPr>
          <w:rFonts w:hint="eastAsia"/>
        </w:rPr>
        <w:t xml:space="preserve">　</w:t>
      </w:r>
    </w:p>
    <w:sectPr w:rsidR="00494272" w:rsidSect="008A171A">
      <w:headerReference w:type="default" r:id="rId6"/>
      <w:pgSz w:w="11906" w:h="16838" w:code="9"/>
      <w:pgMar w:top="1134" w:right="1701" w:bottom="1134" w:left="1134" w:header="720" w:footer="720" w:gutter="0"/>
      <w:cols w:space="720"/>
      <w:noEndnote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14A0" w14:textId="77777777" w:rsidR="004A7DF4" w:rsidRDefault="004A7DF4" w:rsidP="00B764FA">
      <w:r>
        <w:separator/>
      </w:r>
    </w:p>
  </w:endnote>
  <w:endnote w:type="continuationSeparator" w:id="0">
    <w:p w14:paraId="3F68F9A4" w14:textId="77777777" w:rsidR="004A7DF4" w:rsidRDefault="004A7DF4" w:rsidP="00B7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2857" w14:textId="77777777" w:rsidR="004A7DF4" w:rsidRDefault="004A7DF4" w:rsidP="00B764FA">
      <w:r>
        <w:separator/>
      </w:r>
    </w:p>
  </w:footnote>
  <w:footnote w:type="continuationSeparator" w:id="0">
    <w:p w14:paraId="490FE637" w14:textId="77777777" w:rsidR="004A7DF4" w:rsidRDefault="004A7DF4" w:rsidP="00B7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1CE7" w14:textId="2C3DF191" w:rsidR="008A171A" w:rsidRDefault="008A171A" w:rsidP="008A171A">
    <w:pPr>
      <w:pStyle w:val="a4"/>
    </w:pPr>
  </w:p>
  <w:tbl>
    <w:tblPr>
      <w:tblW w:w="8449" w:type="dxa"/>
      <w:tblInd w:w="6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3772"/>
      <w:gridCol w:w="2126"/>
      <w:gridCol w:w="2551"/>
    </w:tblGrid>
    <w:tr w:rsidR="008A171A" w14:paraId="2DD2DF71" w14:textId="77777777" w:rsidTr="008A171A">
      <w:trPr>
        <w:trHeight w:val="562"/>
      </w:trPr>
      <w:tc>
        <w:tcPr>
          <w:tcW w:w="3772" w:type="dxa"/>
          <w:tcBorders>
            <w:top w:val="nil"/>
            <w:left w:val="nil"/>
            <w:bottom w:val="nil"/>
            <w:right w:val="single" w:sz="4" w:space="0" w:color="000000"/>
          </w:tcBorders>
        </w:tcPr>
        <w:p w14:paraId="6C447A05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pacing w:val="2"/>
            </w:rPr>
          </w:pPr>
          <w:r>
            <w:t xml:space="preserve">                                           </w:t>
          </w:r>
        </w:p>
        <w:p w14:paraId="1A0A0330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z w:val="24"/>
            </w:rPr>
          </w:pPr>
          <w:r>
            <w:t xml:space="preserve">                                           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28F52C" w14:textId="77777777" w:rsidR="008A171A" w:rsidRPr="008A40D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center"/>
            <w:rPr>
              <w:rFonts w:ascii="ＭＳ 明朝"/>
              <w:spacing w:val="2"/>
            </w:rPr>
          </w:pPr>
          <w:r w:rsidRPr="008A171A">
            <w:rPr>
              <w:rFonts w:hint="eastAsia"/>
              <w:spacing w:val="105"/>
              <w:kern w:val="0"/>
              <w:fitText w:val="1470" w:id="-398798336"/>
            </w:rPr>
            <w:t>受験番</w:t>
          </w:r>
          <w:r w:rsidRPr="008A171A">
            <w:rPr>
              <w:rFonts w:hint="eastAsia"/>
              <w:kern w:val="0"/>
              <w:fitText w:val="1470" w:id="-398798336"/>
            </w:rPr>
            <w:t>号</w:t>
          </w:r>
        </w:p>
      </w:tc>
      <w:tc>
        <w:tcPr>
          <w:tcW w:w="25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525D51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z w:val="24"/>
            </w:rPr>
          </w:pPr>
        </w:p>
      </w:tc>
    </w:tr>
  </w:tbl>
  <w:p w14:paraId="0DD2C500" w14:textId="77777777" w:rsidR="008A171A" w:rsidRPr="008A40DA" w:rsidRDefault="008A171A" w:rsidP="008A171A">
    <w:pPr>
      <w:pStyle w:val="a4"/>
      <w:ind w:right="-1"/>
      <w:jc w:val="right"/>
      <w:rPr>
        <w:sz w:val="18"/>
        <w:szCs w:val="18"/>
      </w:rPr>
    </w:pPr>
    <w:r w:rsidRPr="008A40DA">
      <w:rPr>
        <w:rFonts w:hint="eastAsia"/>
        <w:sz w:val="18"/>
        <w:szCs w:val="18"/>
      </w:rPr>
      <w:t>※受験番号欄は記入しないでください</w:t>
    </w:r>
  </w:p>
  <w:p w14:paraId="73D325FD" w14:textId="77777777" w:rsidR="008A171A" w:rsidRDefault="008A17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72"/>
    <w:rsid w:val="00026977"/>
    <w:rsid w:val="00184482"/>
    <w:rsid w:val="0019159E"/>
    <w:rsid w:val="002065D1"/>
    <w:rsid w:val="002A68B3"/>
    <w:rsid w:val="00311673"/>
    <w:rsid w:val="00485549"/>
    <w:rsid w:val="00494272"/>
    <w:rsid w:val="00496198"/>
    <w:rsid w:val="00497994"/>
    <w:rsid w:val="004A7DF4"/>
    <w:rsid w:val="004B5D24"/>
    <w:rsid w:val="005C5DFC"/>
    <w:rsid w:val="006218F7"/>
    <w:rsid w:val="006749D4"/>
    <w:rsid w:val="006872D7"/>
    <w:rsid w:val="006C4870"/>
    <w:rsid w:val="008A171A"/>
    <w:rsid w:val="008E0A32"/>
    <w:rsid w:val="00916509"/>
    <w:rsid w:val="00967ABC"/>
    <w:rsid w:val="009B5AFB"/>
    <w:rsid w:val="00A333DE"/>
    <w:rsid w:val="00A54556"/>
    <w:rsid w:val="00A65A1A"/>
    <w:rsid w:val="00AC2F31"/>
    <w:rsid w:val="00B26BA2"/>
    <w:rsid w:val="00B764FA"/>
    <w:rsid w:val="00B963B4"/>
    <w:rsid w:val="00BC0723"/>
    <w:rsid w:val="00BD5D74"/>
    <w:rsid w:val="00C20B97"/>
    <w:rsid w:val="00CA5804"/>
    <w:rsid w:val="00CD663B"/>
    <w:rsid w:val="00CE2D8D"/>
    <w:rsid w:val="00D55DF1"/>
    <w:rsid w:val="00E717DB"/>
    <w:rsid w:val="00F15481"/>
    <w:rsid w:val="00FD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3F6F525"/>
  <w15:chartTrackingRefBased/>
  <w15:docId w15:val="{6D50E3AA-1137-4B9C-934C-EC8A74C0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764FA"/>
    <w:rPr>
      <w:kern w:val="2"/>
      <w:sz w:val="21"/>
      <w:szCs w:val="24"/>
    </w:rPr>
  </w:style>
  <w:style w:type="paragraph" w:styleId="a6">
    <w:name w:val="footer"/>
    <w:basedOn w:val="a"/>
    <w:link w:val="a7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764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oumu08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76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平成     年　　　月　    日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nyuushi4</dc:creator>
  <cp:keywords/>
  <cp:lastModifiedBy>kyoumu08</cp:lastModifiedBy>
  <cp:revision>3</cp:revision>
  <cp:lastPrinted>2023-04-24T07:19:00Z</cp:lastPrinted>
  <dcterms:created xsi:type="dcterms:W3CDTF">2026-08-07T02:19:00Z</dcterms:created>
  <dcterms:modified xsi:type="dcterms:W3CDTF">2026-08-07T02:23:00Z</dcterms:modified>
</cp:coreProperties>
</file>